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5490"/>
        <w:gridCol w:w="2178"/>
      </w:tblGrid>
      <w:tr w:rsidR="008E6927" w:rsidTr="008E6927">
        <w:trPr>
          <w:trHeight w:val="180"/>
        </w:trPr>
        <w:tc>
          <w:tcPr>
            <w:tcW w:w="1908" w:type="dxa"/>
            <w:vMerge w:val="restart"/>
          </w:tcPr>
          <w:p w:rsidR="008E6927" w:rsidRDefault="00AD5DF1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0;margin-top:-7.35pt;width:100.5pt;height:93.75pt;z-index:-251658752;mso-position-horizontal:left" wrapcoords="-161 0 -161 21427 21600 21427 21600 0 -161 0" fillcolor="window">
                  <v:imagedata r:id="rId4" o:title=""/>
                  <w10:wrap type="tight" side="right"/>
                </v:shape>
                <o:OLEObject Type="Embed" ProgID="Word.Picture.8" ShapeID="_x0000_s1034" DrawAspect="Content" ObjectID="_1744443289" r:id="rId5"/>
              </w:object>
            </w:r>
          </w:p>
        </w:tc>
        <w:tc>
          <w:tcPr>
            <w:tcW w:w="5490" w:type="dxa"/>
            <w:vAlign w:val="bottom"/>
          </w:tcPr>
          <w:p w:rsidR="008E6927" w:rsidRPr="001543A2" w:rsidRDefault="008E6927" w:rsidP="008E6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43A2">
              <w:rPr>
                <w:rFonts w:ascii="Times New Roman" w:hAnsi="Times New Roman" w:cs="Times New Roman"/>
                <w:b/>
                <w:sz w:val="32"/>
                <w:szCs w:val="32"/>
              </w:rPr>
              <w:t>Ray D. Anderson</w:t>
            </w:r>
          </w:p>
        </w:tc>
        <w:tc>
          <w:tcPr>
            <w:tcW w:w="2178" w:type="dxa"/>
            <w:vAlign w:val="bottom"/>
          </w:tcPr>
          <w:p w:rsidR="008E6927" w:rsidRPr="007F5533" w:rsidRDefault="008E6927" w:rsidP="008E6927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5533">
              <w:rPr>
                <w:rFonts w:ascii="Times New Roman" w:hAnsi="Times New Roman" w:cs="Times New Roman"/>
                <w:b/>
                <w:sz w:val="24"/>
                <w:szCs w:val="24"/>
              </w:rPr>
              <w:t>Deborah Hemphill</w:t>
            </w:r>
          </w:p>
        </w:tc>
      </w:tr>
      <w:tr w:rsidR="008E6927" w:rsidTr="007F5533">
        <w:trPr>
          <w:trHeight w:val="180"/>
        </w:trPr>
        <w:tc>
          <w:tcPr>
            <w:tcW w:w="1908" w:type="dxa"/>
            <w:vMerge/>
          </w:tcPr>
          <w:p w:rsidR="008E6927" w:rsidRDefault="008E6927">
            <w:pPr>
              <w:rPr>
                <w:noProof/>
              </w:rPr>
            </w:pPr>
          </w:p>
        </w:tc>
        <w:tc>
          <w:tcPr>
            <w:tcW w:w="5490" w:type="dxa"/>
            <w:vAlign w:val="bottom"/>
          </w:tcPr>
          <w:p w:rsidR="008E6927" w:rsidRPr="008E6927" w:rsidRDefault="008E6927" w:rsidP="008E69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6927">
              <w:rPr>
                <w:rFonts w:ascii="Times New Roman" w:hAnsi="Times New Roman" w:cs="Times New Roman"/>
                <w:sz w:val="28"/>
                <w:szCs w:val="24"/>
              </w:rPr>
              <w:t>Community Corrections Facility</w:t>
            </w:r>
          </w:p>
        </w:tc>
        <w:tc>
          <w:tcPr>
            <w:tcW w:w="2178" w:type="dxa"/>
          </w:tcPr>
          <w:p w:rsidR="008E6927" w:rsidRPr="007F5533" w:rsidRDefault="008E6927" w:rsidP="007F553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5533">
              <w:rPr>
                <w:rFonts w:ascii="Times New Roman" w:hAnsi="Times New Roman" w:cs="Times New Roman"/>
                <w:sz w:val="20"/>
                <w:szCs w:val="20"/>
              </w:rPr>
              <w:t>CCF Director</w:t>
            </w:r>
          </w:p>
        </w:tc>
      </w:tr>
      <w:tr w:rsidR="008E6927" w:rsidTr="008E6927">
        <w:trPr>
          <w:trHeight w:val="180"/>
        </w:trPr>
        <w:tc>
          <w:tcPr>
            <w:tcW w:w="1908" w:type="dxa"/>
            <w:vMerge/>
          </w:tcPr>
          <w:p w:rsidR="008E6927" w:rsidRDefault="008E6927">
            <w:pPr>
              <w:rPr>
                <w:noProof/>
              </w:rPr>
            </w:pPr>
          </w:p>
        </w:tc>
        <w:tc>
          <w:tcPr>
            <w:tcW w:w="5490" w:type="dxa"/>
          </w:tcPr>
          <w:p w:rsidR="008E6927" w:rsidRPr="008E6927" w:rsidRDefault="008E6927" w:rsidP="008E6927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78" w:type="dxa"/>
          </w:tcPr>
          <w:p w:rsidR="008E6927" w:rsidRPr="008E6927" w:rsidRDefault="008E6927" w:rsidP="000E25C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E6927" w:rsidTr="008E6927">
        <w:trPr>
          <w:trHeight w:val="180"/>
        </w:trPr>
        <w:tc>
          <w:tcPr>
            <w:tcW w:w="1908" w:type="dxa"/>
            <w:vMerge/>
          </w:tcPr>
          <w:p w:rsidR="008E6927" w:rsidRDefault="008E6927">
            <w:pPr>
              <w:rPr>
                <w:noProof/>
              </w:rPr>
            </w:pPr>
          </w:p>
        </w:tc>
        <w:tc>
          <w:tcPr>
            <w:tcW w:w="5490" w:type="dxa"/>
          </w:tcPr>
          <w:p w:rsidR="008E6927" w:rsidRPr="008E6927" w:rsidRDefault="008E6927" w:rsidP="008E6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927">
              <w:rPr>
                <w:rFonts w:ascii="Times New Roman" w:hAnsi="Times New Roman" w:cs="Times New Roman"/>
                <w:sz w:val="20"/>
                <w:szCs w:val="20"/>
              </w:rPr>
              <w:t>613 E Bynum Ln</w:t>
            </w:r>
          </w:p>
        </w:tc>
        <w:tc>
          <w:tcPr>
            <w:tcW w:w="2178" w:type="dxa"/>
          </w:tcPr>
          <w:p w:rsidR="008E6927" w:rsidRPr="008E6927" w:rsidRDefault="008E6927" w:rsidP="008E69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 </w:t>
            </w:r>
            <w:r w:rsidRPr="008E6927">
              <w:rPr>
                <w:rFonts w:ascii="Times New Roman" w:hAnsi="Times New Roman" w:cs="Times New Roman"/>
                <w:sz w:val="20"/>
                <w:szCs w:val="20"/>
              </w:rPr>
              <w:t>(806) 637-6677</w:t>
            </w:r>
          </w:p>
        </w:tc>
      </w:tr>
      <w:tr w:rsidR="008E6927" w:rsidTr="008E6927">
        <w:trPr>
          <w:trHeight w:val="337"/>
        </w:trPr>
        <w:tc>
          <w:tcPr>
            <w:tcW w:w="1908" w:type="dxa"/>
            <w:vMerge/>
          </w:tcPr>
          <w:p w:rsidR="008E6927" w:rsidRDefault="008E6927"/>
        </w:tc>
        <w:tc>
          <w:tcPr>
            <w:tcW w:w="5490" w:type="dxa"/>
          </w:tcPr>
          <w:p w:rsidR="008E6927" w:rsidRPr="008E6927" w:rsidRDefault="008E6927" w:rsidP="008E6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927">
              <w:rPr>
                <w:rFonts w:ascii="Times New Roman" w:hAnsi="Times New Roman" w:cs="Times New Roman"/>
                <w:sz w:val="20"/>
                <w:szCs w:val="20"/>
              </w:rPr>
              <w:t>Brownfield  TX 79316-2601</w:t>
            </w:r>
          </w:p>
        </w:tc>
        <w:tc>
          <w:tcPr>
            <w:tcW w:w="2178" w:type="dxa"/>
          </w:tcPr>
          <w:p w:rsidR="008E6927" w:rsidRPr="008E6927" w:rsidRDefault="008E6927" w:rsidP="008E69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927">
              <w:rPr>
                <w:rFonts w:ascii="Times New Roman" w:hAnsi="Times New Roman" w:cs="Times New Roman"/>
                <w:sz w:val="20"/>
                <w:szCs w:val="20"/>
              </w:rPr>
              <w:t>Fax (806) 637-2136</w:t>
            </w:r>
          </w:p>
        </w:tc>
      </w:tr>
    </w:tbl>
    <w:p w:rsidR="007F5533" w:rsidRDefault="007F5533">
      <w:pPr>
        <w:sectPr w:rsidR="007F5533" w:rsidSect="007F5533">
          <w:pgSz w:w="12240" w:h="15840"/>
          <w:pgMar w:top="720" w:right="1440" w:bottom="360" w:left="1440" w:header="720" w:footer="720" w:gutter="0"/>
          <w:cols w:space="720"/>
          <w:docGrid w:linePitch="360"/>
        </w:sectPr>
      </w:pPr>
    </w:p>
    <w:p w:rsidR="008A4C0D" w:rsidRPr="008A4C0D" w:rsidRDefault="008A4C0D" w:rsidP="008A4C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A4C0D">
        <w:rPr>
          <w:rFonts w:ascii="Times New Roman" w:hAnsi="Times New Roman" w:cs="Times New Roman"/>
          <w:b/>
          <w:sz w:val="56"/>
          <w:szCs w:val="56"/>
        </w:rPr>
        <w:t>PREA Annual Report</w:t>
      </w:r>
    </w:p>
    <w:p w:rsidR="008A4C0D" w:rsidRPr="008A4C0D" w:rsidRDefault="008A4C0D" w:rsidP="008A4C0D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4C0D">
        <w:rPr>
          <w:rFonts w:ascii="Times New Roman" w:hAnsi="Times New Roman" w:cs="Times New Roman"/>
          <w:b/>
          <w:sz w:val="56"/>
          <w:szCs w:val="56"/>
        </w:rPr>
        <w:t>Ray D. Anderson</w:t>
      </w:r>
    </w:p>
    <w:p w:rsidR="008A4C0D" w:rsidRPr="008A4C0D" w:rsidRDefault="008A4C0D" w:rsidP="008A4C0D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4C0D">
        <w:rPr>
          <w:rFonts w:ascii="Times New Roman" w:hAnsi="Times New Roman" w:cs="Times New Roman"/>
          <w:b/>
          <w:sz w:val="56"/>
          <w:szCs w:val="56"/>
        </w:rPr>
        <w:t>Court Residential Treatment Center</w:t>
      </w:r>
    </w:p>
    <w:p w:rsidR="008A4C0D" w:rsidRDefault="008A4C0D" w:rsidP="008A4C0D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4C0D">
        <w:rPr>
          <w:rFonts w:ascii="Times New Roman" w:hAnsi="Times New Roman" w:cs="Times New Roman"/>
          <w:b/>
          <w:sz w:val="56"/>
          <w:szCs w:val="56"/>
        </w:rPr>
        <w:t>(</w:t>
      </w:r>
      <w:r w:rsidR="00037498" w:rsidRPr="008A4C0D">
        <w:rPr>
          <w:rFonts w:ascii="Times New Roman" w:hAnsi="Times New Roman" w:cs="Times New Roman"/>
          <w:b/>
          <w:sz w:val="56"/>
          <w:szCs w:val="56"/>
        </w:rPr>
        <w:t>CRTC</w:t>
      </w:r>
      <w:r w:rsidRPr="008A4C0D">
        <w:rPr>
          <w:rFonts w:ascii="Times New Roman" w:hAnsi="Times New Roman" w:cs="Times New Roman"/>
          <w:b/>
          <w:sz w:val="56"/>
          <w:szCs w:val="56"/>
        </w:rPr>
        <w:t>)</w:t>
      </w:r>
    </w:p>
    <w:p w:rsidR="008A4C0D" w:rsidRPr="00050B56" w:rsidRDefault="00F2199F" w:rsidP="008A4C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Revision Date </w:t>
      </w:r>
      <w:r w:rsidR="00A41C7D">
        <w:rPr>
          <w:rFonts w:ascii="Times New Roman" w:hAnsi="Times New Roman" w:cs="Times New Roman"/>
          <w:b/>
          <w:sz w:val="40"/>
          <w:szCs w:val="40"/>
        </w:rPr>
        <w:t>5-1-2023</w:t>
      </w:r>
    </w:p>
    <w:p w:rsidR="008A4C0D" w:rsidRPr="008A4C0D" w:rsidRDefault="008A4C0D" w:rsidP="008A4C0D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D5DF1" w:rsidRDefault="008A4C0D" w:rsidP="008A4C0D">
      <w:pPr>
        <w:rPr>
          <w:rFonts w:ascii="Times New Roman" w:hAnsi="Times New Roman" w:cs="Times New Roman"/>
          <w:sz w:val="40"/>
          <w:szCs w:val="40"/>
        </w:rPr>
      </w:pPr>
      <w:r w:rsidRPr="00050B56">
        <w:rPr>
          <w:rFonts w:ascii="Times New Roman" w:hAnsi="Times New Roman" w:cs="Times New Roman"/>
          <w:sz w:val="40"/>
          <w:szCs w:val="40"/>
        </w:rPr>
        <w:t>The Ray D. Anderson CRTC is reporting th</w:t>
      </w:r>
      <w:r>
        <w:rPr>
          <w:rFonts w:ascii="Times New Roman" w:hAnsi="Times New Roman" w:cs="Times New Roman"/>
          <w:sz w:val="40"/>
          <w:szCs w:val="40"/>
        </w:rPr>
        <w:t xml:space="preserve">at there </w:t>
      </w:r>
      <w:r w:rsidR="00A41C7D">
        <w:rPr>
          <w:rFonts w:ascii="Times New Roman" w:hAnsi="Times New Roman" w:cs="Times New Roman"/>
          <w:sz w:val="40"/>
          <w:szCs w:val="40"/>
        </w:rPr>
        <w:t xml:space="preserve">have </w:t>
      </w:r>
      <w:r>
        <w:rPr>
          <w:rFonts w:ascii="Times New Roman" w:hAnsi="Times New Roman" w:cs="Times New Roman"/>
          <w:sz w:val="40"/>
          <w:szCs w:val="40"/>
        </w:rPr>
        <w:t xml:space="preserve">been </w:t>
      </w:r>
      <w:r w:rsidR="00A41C7D">
        <w:rPr>
          <w:rFonts w:ascii="Times New Roman" w:hAnsi="Times New Roman" w:cs="Times New Roman"/>
          <w:sz w:val="40"/>
          <w:szCs w:val="40"/>
        </w:rPr>
        <w:t>0 incidents of</w:t>
      </w:r>
      <w:r>
        <w:rPr>
          <w:rFonts w:ascii="Times New Roman" w:hAnsi="Times New Roman" w:cs="Times New Roman"/>
          <w:sz w:val="40"/>
          <w:szCs w:val="40"/>
        </w:rPr>
        <w:t xml:space="preserve"> Prison Rape E</w:t>
      </w:r>
      <w:r w:rsidRPr="00050B56">
        <w:rPr>
          <w:rFonts w:ascii="Times New Roman" w:hAnsi="Times New Roman" w:cs="Times New Roman"/>
          <w:sz w:val="40"/>
          <w:szCs w:val="40"/>
        </w:rPr>
        <w:t>limination Act (PREA) in</w:t>
      </w:r>
      <w:r w:rsidR="00A41C7D">
        <w:rPr>
          <w:rFonts w:ascii="Times New Roman" w:hAnsi="Times New Roman" w:cs="Times New Roman"/>
          <w:sz w:val="40"/>
          <w:szCs w:val="40"/>
        </w:rPr>
        <w:t>vestigation from January 1, 2022</w:t>
      </w:r>
      <w:r w:rsidR="00AD5DF1">
        <w:rPr>
          <w:rFonts w:ascii="Times New Roman" w:hAnsi="Times New Roman" w:cs="Times New Roman"/>
          <w:sz w:val="40"/>
          <w:szCs w:val="40"/>
        </w:rPr>
        <w:t>, through December 31, 2022.</w:t>
      </w:r>
    </w:p>
    <w:p w:rsidR="008A4C0D" w:rsidRDefault="008A4C0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CRTC will be audited again </w:t>
      </w:r>
      <w:r w:rsidR="00AD5DF1">
        <w:rPr>
          <w:rFonts w:ascii="Times New Roman" w:hAnsi="Times New Roman" w:cs="Times New Roman"/>
          <w:sz w:val="40"/>
          <w:szCs w:val="40"/>
        </w:rPr>
        <w:t>in 2025</w:t>
      </w:r>
      <w:r>
        <w:rPr>
          <w:rFonts w:ascii="Times New Roman" w:hAnsi="Times New Roman" w:cs="Times New Roman"/>
          <w:sz w:val="40"/>
          <w:szCs w:val="40"/>
        </w:rPr>
        <w:t xml:space="preserve">.  When completed the final report will be posted at the courthouse </w:t>
      </w:r>
      <w:r w:rsidR="001616E0">
        <w:rPr>
          <w:rFonts w:ascii="Times New Roman" w:hAnsi="Times New Roman" w:cs="Times New Roman"/>
          <w:sz w:val="40"/>
          <w:szCs w:val="40"/>
        </w:rPr>
        <w:t xml:space="preserve">and </w:t>
      </w:r>
      <w:r>
        <w:rPr>
          <w:rFonts w:ascii="Times New Roman" w:hAnsi="Times New Roman" w:cs="Times New Roman"/>
          <w:sz w:val="40"/>
          <w:szCs w:val="40"/>
        </w:rPr>
        <w:t xml:space="preserve">the CRTC for any interested </w:t>
      </w:r>
      <w:r w:rsidR="001616E0">
        <w:rPr>
          <w:rFonts w:ascii="Times New Roman" w:hAnsi="Times New Roman" w:cs="Times New Roman"/>
          <w:sz w:val="40"/>
          <w:szCs w:val="40"/>
        </w:rPr>
        <w:t xml:space="preserve">party to </w:t>
      </w:r>
      <w:r>
        <w:rPr>
          <w:rFonts w:ascii="Times New Roman" w:hAnsi="Times New Roman" w:cs="Times New Roman"/>
          <w:sz w:val="40"/>
          <w:szCs w:val="40"/>
        </w:rPr>
        <w:t>view.</w:t>
      </w:r>
    </w:p>
    <w:p w:rsidR="00037498" w:rsidRDefault="00037498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8A4C0D" w:rsidRDefault="00E6215B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 Summary of the 2022 audit finding shows that the Ray D. Anderson CRTC met or exceeded all 41 of the PREA standards. There were 0 standards that were found as not met. </w:t>
      </w:r>
    </w:p>
    <w:p w:rsidR="008A4C0D" w:rsidRDefault="008A4C0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  <w:r w:rsidRPr="008A4C0D">
        <w:rPr>
          <w:rFonts w:ascii="Times New Roman" w:hAnsi="Times New Roman" w:cs="Times New Roman"/>
          <w:sz w:val="40"/>
          <w:szCs w:val="40"/>
        </w:rPr>
        <w:t xml:space="preserve">The above listed standards can be found on the PREA Resource Center website:  </w:t>
      </w:r>
      <w:hyperlink r:id="rId6" w:history="1">
        <w:r w:rsidRPr="004E4661">
          <w:rPr>
            <w:rStyle w:val="Hyperlink"/>
            <w:rFonts w:ascii="Times New Roman" w:hAnsi="Times New Roman" w:cs="Times New Roman"/>
            <w:sz w:val="40"/>
            <w:szCs w:val="40"/>
          </w:rPr>
          <w:t>https://www.prearesourcecenter.org</w:t>
        </w:r>
      </w:hyperlink>
    </w:p>
    <w:p w:rsidR="008A4C0D" w:rsidRDefault="008A4C0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8A4C0D" w:rsidRDefault="008A4C0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CRTC annually </w:t>
      </w:r>
      <w:r w:rsidR="003860FC">
        <w:rPr>
          <w:rFonts w:ascii="Times New Roman" w:hAnsi="Times New Roman" w:cs="Times New Roman"/>
          <w:sz w:val="40"/>
          <w:szCs w:val="40"/>
        </w:rPr>
        <w:t>reviews policies, procedure</w:t>
      </w:r>
      <w:r w:rsidR="007D03B2">
        <w:rPr>
          <w:rFonts w:ascii="Times New Roman" w:hAnsi="Times New Roman" w:cs="Times New Roman"/>
          <w:sz w:val="40"/>
          <w:szCs w:val="40"/>
        </w:rPr>
        <w:t xml:space="preserve">s </w:t>
      </w:r>
      <w:r w:rsidR="00037498">
        <w:rPr>
          <w:rFonts w:ascii="Times New Roman" w:hAnsi="Times New Roman" w:cs="Times New Roman"/>
          <w:sz w:val="40"/>
          <w:szCs w:val="40"/>
        </w:rPr>
        <w:t>and assessments</w:t>
      </w:r>
      <w:r w:rsidR="007D03B2">
        <w:rPr>
          <w:rFonts w:ascii="Times New Roman" w:hAnsi="Times New Roman" w:cs="Times New Roman"/>
          <w:sz w:val="40"/>
          <w:szCs w:val="40"/>
        </w:rPr>
        <w:t xml:space="preserve"> to ensure a</w:t>
      </w:r>
      <w:r w:rsidR="00EA75EC">
        <w:rPr>
          <w:rFonts w:ascii="Times New Roman" w:hAnsi="Times New Roman" w:cs="Times New Roman"/>
          <w:sz w:val="40"/>
          <w:szCs w:val="40"/>
        </w:rPr>
        <w:t>ll PREA standards are being met</w:t>
      </w:r>
      <w:r w:rsidR="00DF0424">
        <w:rPr>
          <w:rFonts w:ascii="Times New Roman" w:hAnsi="Times New Roman" w:cs="Times New Roman"/>
          <w:sz w:val="40"/>
          <w:szCs w:val="40"/>
        </w:rPr>
        <w:t xml:space="preserve">. </w:t>
      </w:r>
      <w:r w:rsidR="007D03B2">
        <w:rPr>
          <w:rFonts w:ascii="Times New Roman" w:hAnsi="Times New Roman" w:cs="Times New Roman"/>
          <w:sz w:val="40"/>
          <w:szCs w:val="40"/>
        </w:rPr>
        <w:t xml:space="preserve">  </w:t>
      </w:r>
      <w:r w:rsidR="00EA75EC">
        <w:rPr>
          <w:rFonts w:ascii="Times New Roman" w:hAnsi="Times New Roman" w:cs="Times New Roman"/>
          <w:sz w:val="40"/>
          <w:szCs w:val="40"/>
        </w:rPr>
        <w:t xml:space="preserve">The review will also include any PREA investigations that have been completed over the previous year. </w:t>
      </w:r>
      <w:r w:rsidR="007D03B2">
        <w:rPr>
          <w:rFonts w:ascii="Times New Roman" w:hAnsi="Times New Roman" w:cs="Times New Roman"/>
          <w:sz w:val="40"/>
          <w:szCs w:val="40"/>
        </w:rPr>
        <w:t xml:space="preserve">If changes need to be made to </w:t>
      </w:r>
      <w:r w:rsidR="00EA75EC">
        <w:rPr>
          <w:rFonts w:ascii="Times New Roman" w:hAnsi="Times New Roman" w:cs="Times New Roman"/>
          <w:sz w:val="40"/>
          <w:szCs w:val="40"/>
        </w:rPr>
        <w:t>policies, procedures and/or assessm</w:t>
      </w:r>
      <w:r w:rsidR="00DF0424">
        <w:rPr>
          <w:rFonts w:ascii="Times New Roman" w:hAnsi="Times New Roman" w:cs="Times New Roman"/>
          <w:sz w:val="40"/>
          <w:szCs w:val="40"/>
        </w:rPr>
        <w:t>ents the changes will be made</w:t>
      </w:r>
      <w:r w:rsidR="00EA75EC">
        <w:rPr>
          <w:rFonts w:ascii="Times New Roman" w:hAnsi="Times New Roman" w:cs="Times New Roman"/>
          <w:sz w:val="40"/>
          <w:szCs w:val="40"/>
        </w:rPr>
        <w:t xml:space="preserve"> and implemented immediately.</w:t>
      </w:r>
    </w:p>
    <w:p w:rsidR="00AD5DF1" w:rsidRDefault="00AD5DF1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tbl>
      <w:tblPr>
        <w:tblpPr w:leftFromText="180" w:rightFromText="180" w:vertAnchor="text" w:horzAnchor="margin" w:tblpY="766"/>
        <w:tblW w:w="9930" w:type="dxa"/>
        <w:tblLook w:val="04A0" w:firstRow="1" w:lastRow="0" w:firstColumn="1" w:lastColumn="0" w:noHBand="0" w:noVBand="1"/>
      </w:tblPr>
      <w:tblGrid>
        <w:gridCol w:w="1699"/>
        <w:gridCol w:w="1446"/>
        <w:gridCol w:w="1620"/>
        <w:gridCol w:w="1264"/>
        <w:gridCol w:w="1346"/>
        <w:gridCol w:w="1350"/>
        <w:gridCol w:w="1205"/>
      </w:tblGrid>
      <w:tr w:rsidR="00F2199F" w:rsidRPr="00F2199F" w:rsidTr="00F2199F">
        <w:trPr>
          <w:trHeight w:val="9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lastRenderedPageBreak/>
              <w:t>2020 Facility Name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Sexual Harassment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Abusive Sexual Contact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Sexual Misconduct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Staff to Resident Sexual Abuse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Staff to Resident Sexual Harassment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Total All Allegations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Substantiated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Unsubstantiated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Unfounded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Pending External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Pending Internal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99F" w:rsidRPr="00F2199F" w:rsidTr="00F2199F">
        <w:trPr>
          <w:trHeight w:val="9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2021 Facility Name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Sexual Harassment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Abusive Sexual Contact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Sexual Misconduct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Staff to Resident Sexual Abuse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Staff to Resident Sexual Harassment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Total All Allegations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Substantiated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Unsubstantiated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Unfounded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Pending External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Pending Internal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2199F" w:rsidRPr="00F2199F" w:rsidTr="00F2199F">
        <w:trPr>
          <w:trHeight w:val="9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2022 Facility Name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Sexual Harassment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Abusive Sexual Contact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Resident to Resident Sexual Misconduct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Staff to Resident Sexual Abuse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Staff to Resident Sexual Harassment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Total All Allegations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Substantiated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Unsubstantiated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Unfounded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Pending External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Pending Internal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19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2199F" w:rsidRPr="00F2199F" w:rsidTr="00F2199F">
        <w:trPr>
          <w:trHeight w:val="300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99F" w:rsidRPr="00F2199F" w:rsidRDefault="00F2199F" w:rsidP="00F2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0E2F" w:rsidRDefault="00440E2F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8A4C0D" w:rsidRDefault="008A4C0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8A4C0D" w:rsidRDefault="008A4C0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  <w:r w:rsidRPr="00037498">
        <w:rPr>
          <w:rFonts w:ascii="Times New Roman" w:hAnsi="Times New Roman" w:cs="Times New Roman"/>
          <w:sz w:val="40"/>
          <w:szCs w:val="40"/>
        </w:rPr>
        <w:t xml:space="preserve">If you have any questions regarding PREA </w:t>
      </w:r>
      <w:r w:rsidR="006B56C4">
        <w:rPr>
          <w:rFonts w:ascii="Times New Roman" w:hAnsi="Times New Roman" w:cs="Times New Roman"/>
          <w:sz w:val="40"/>
          <w:szCs w:val="40"/>
        </w:rPr>
        <w:t xml:space="preserve">or need to make a Third Party PREA report </w:t>
      </w:r>
      <w:r w:rsidRPr="00037498">
        <w:rPr>
          <w:rFonts w:ascii="Times New Roman" w:hAnsi="Times New Roman" w:cs="Times New Roman"/>
          <w:sz w:val="40"/>
          <w:szCs w:val="40"/>
        </w:rPr>
        <w:t xml:space="preserve">at the Ray D. Anderson CRTC please do not hesitate to contact: </w:t>
      </w:r>
      <w:r w:rsidR="00A41C7D">
        <w:rPr>
          <w:rFonts w:ascii="Times New Roman" w:hAnsi="Times New Roman" w:cs="Times New Roman"/>
          <w:sz w:val="40"/>
          <w:szCs w:val="40"/>
        </w:rPr>
        <w:t>Dawn Tousignant</w:t>
      </w:r>
      <w:r w:rsidRPr="00037498">
        <w:rPr>
          <w:rFonts w:ascii="Times New Roman" w:hAnsi="Times New Roman" w:cs="Times New Roman"/>
          <w:sz w:val="40"/>
          <w:szCs w:val="40"/>
        </w:rPr>
        <w:t>, Director at (806) 637-6677</w:t>
      </w:r>
    </w:p>
    <w:p w:rsidR="004C2CED" w:rsidRDefault="004C2CE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4C2CED" w:rsidRPr="00037498" w:rsidRDefault="004C2CED" w:rsidP="008A4C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8A4C0D" w:rsidRDefault="008A4C0D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A4C0D" w:rsidRDefault="008A4C0D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A4C0D" w:rsidRDefault="008A4C0D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A4C0D" w:rsidRDefault="008A4C0D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37498" w:rsidRDefault="00037498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37498" w:rsidRDefault="00037498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37498" w:rsidRDefault="00037498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37498" w:rsidRDefault="00037498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37498" w:rsidRDefault="00037498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A4C0D" w:rsidRPr="00050B56" w:rsidRDefault="008A4C0D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A4C0D" w:rsidRDefault="008A4C0D" w:rsidP="008A4C0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50B56">
        <w:rPr>
          <w:rFonts w:ascii="Times New Roman" w:hAnsi="Times New Roman" w:cs="Times New Roman"/>
          <w:b/>
          <w:sz w:val="96"/>
          <w:szCs w:val="96"/>
        </w:rPr>
        <w:t xml:space="preserve">PREA ANNUAL </w:t>
      </w:r>
      <w:bookmarkStart w:id="0" w:name="_GoBack"/>
      <w:bookmarkEnd w:id="0"/>
      <w:r w:rsidRPr="00050B56">
        <w:rPr>
          <w:rFonts w:ascii="Times New Roman" w:hAnsi="Times New Roman" w:cs="Times New Roman"/>
          <w:b/>
          <w:sz w:val="96"/>
          <w:szCs w:val="96"/>
        </w:rPr>
        <w:t>REPORT 2021 Revised</w:t>
      </w:r>
    </w:p>
    <w:p w:rsidR="00037498" w:rsidRPr="00037498" w:rsidRDefault="000004B2" w:rsidP="008A4C0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5-1-2023</w:t>
      </w:r>
    </w:p>
    <w:p w:rsidR="008A4C0D" w:rsidRPr="00F11BF1" w:rsidRDefault="008A4C0D" w:rsidP="008A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96"/>
          <w:szCs w:val="96"/>
        </w:rPr>
        <w:tab/>
      </w:r>
    </w:p>
    <w:sectPr w:rsidR="008A4C0D" w:rsidRPr="00F11BF1" w:rsidSect="007F5533">
      <w:type w:val="continuous"/>
      <w:pgSz w:w="12240" w:h="15840"/>
      <w:pgMar w:top="720" w:right="1440" w:bottom="360" w:left="144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0D"/>
    <w:rsid w:val="000004B2"/>
    <w:rsid w:val="00037498"/>
    <w:rsid w:val="000E25C5"/>
    <w:rsid w:val="001543A2"/>
    <w:rsid w:val="001616E0"/>
    <w:rsid w:val="003860FC"/>
    <w:rsid w:val="00440E2F"/>
    <w:rsid w:val="004669F3"/>
    <w:rsid w:val="004C2CED"/>
    <w:rsid w:val="006B56C4"/>
    <w:rsid w:val="007D03B2"/>
    <w:rsid w:val="007F5533"/>
    <w:rsid w:val="008A4C0D"/>
    <w:rsid w:val="008E6927"/>
    <w:rsid w:val="009D73D5"/>
    <w:rsid w:val="00A0748C"/>
    <w:rsid w:val="00A41C7D"/>
    <w:rsid w:val="00AD5DF1"/>
    <w:rsid w:val="00BF0BE8"/>
    <w:rsid w:val="00DF0424"/>
    <w:rsid w:val="00E6215B"/>
    <w:rsid w:val="00EA75EC"/>
    <w:rsid w:val="00F07C10"/>
    <w:rsid w:val="00F11BF1"/>
    <w:rsid w:val="00F2199F"/>
    <w:rsid w:val="00F4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C754B718-0BAE-49BA-98EE-ACA21DEE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4C0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4C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aresourcecenter.org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A3CF7EB0</Template>
  <TotalTime>2</TotalTime>
  <Pages>4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Hemphill</dc:creator>
  <cp:lastModifiedBy>Dawn Tousignant</cp:lastModifiedBy>
  <cp:revision>3</cp:revision>
  <cp:lastPrinted>2023-05-01T15:46:00Z</cp:lastPrinted>
  <dcterms:created xsi:type="dcterms:W3CDTF">2023-05-01T15:46:00Z</dcterms:created>
  <dcterms:modified xsi:type="dcterms:W3CDTF">2023-05-01T15:48:00Z</dcterms:modified>
</cp:coreProperties>
</file>